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55" w:rsidRDefault="00900455"/>
    <w:p w:rsidR="00F274DA" w:rsidRDefault="00F274DA" w:rsidP="00F274DA">
      <w:pPr>
        <w:rPr>
          <w:sz w:val="20"/>
        </w:rPr>
      </w:pPr>
    </w:p>
    <w:p w:rsidR="00F274DA" w:rsidRDefault="00F274DA" w:rsidP="00F274DA">
      <w:pPr>
        <w:rPr>
          <w:sz w:val="20"/>
        </w:rPr>
      </w:pPr>
    </w:p>
    <w:p w:rsidR="00F274DA" w:rsidRPr="00F274DA" w:rsidRDefault="00F274DA" w:rsidP="00F274DA">
      <w:pPr>
        <w:rPr>
          <w:rFonts w:ascii="Trebuchet MS" w:hAnsi="Trebuchet MS"/>
          <w:sz w:val="20"/>
        </w:rPr>
      </w:pPr>
      <w:r w:rsidRPr="00F274DA">
        <w:rPr>
          <w:rFonts w:ascii="Trebuchet MS" w:hAnsi="Trebuchet MS"/>
          <w:sz w:val="20"/>
        </w:rPr>
        <w:t>January 4, 2017</w:t>
      </w:r>
    </w:p>
    <w:p w:rsidR="00562071" w:rsidRPr="00F274DA" w:rsidRDefault="00562071">
      <w:pPr>
        <w:rPr>
          <w:rFonts w:ascii="Trebuchet MS" w:hAnsi="Trebuchet MS"/>
        </w:rPr>
      </w:pPr>
    </w:p>
    <w:p w:rsidR="00F274DA" w:rsidRPr="00F274DA" w:rsidRDefault="00F274DA">
      <w:pPr>
        <w:rPr>
          <w:rFonts w:ascii="Trebuchet MS" w:hAnsi="Trebuchet MS"/>
        </w:rPr>
      </w:pPr>
    </w:p>
    <w:tbl>
      <w:tblPr>
        <w:tblW w:w="10660" w:type="dxa"/>
        <w:tblInd w:w="-1002" w:type="dxa"/>
        <w:tblLook w:val="04A0" w:firstRow="1" w:lastRow="0" w:firstColumn="1" w:lastColumn="0" w:noHBand="0" w:noVBand="1"/>
      </w:tblPr>
      <w:tblGrid>
        <w:gridCol w:w="1703"/>
        <w:gridCol w:w="1775"/>
        <w:gridCol w:w="1078"/>
        <w:gridCol w:w="277"/>
        <w:gridCol w:w="277"/>
        <w:gridCol w:w="2697"/>
        <w:gridCol w:w="1775"/>
        <w:gridCol w:w="1078"/>
      </w:tblGrid>
      <w:tr w:rsidR="00562071" w:rsidRPr="00562071" w:rsidTr="00F83414">
        <w:trPr>
          <w:trHeight w:val="615"/>
        </w:trPr>
        <w:tc>
          <w:tcPr>
            <w:tcW w:w="10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70C0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b/>
                <w:bCs/>
                <w:color w:val="0070C0"/>
                <w:lang w:val="en-CA" w:eastAsia="en-CA"/>
              </w:rPr>
              <w:t>Associate Dry-Cleaning Price List</w:t>
            </w:r>
            <w:r w:rsidRPr="00562071">
              <w:rPr>
                <w:rFonts w:ascii="Trebuchet MS" w:eastAsia="Times New Roman" w:hAnsi="Trebuchet MS" w:cs="Calibri"/>
                <w:b/>
                <w:bCs/>
                <w:color w:val="0070C0"/>
                <w:lang w:val="en-CA" w:eastAsia="en-CA"/>
              </w:rPr>
              <w:br/>
              <w:t>Saskatoon Properties</w:t>
            </w:r>
          </w:p>
        </w:tc>
      </w:tr>
      <w:tr w:rsidR="00F274DA" w:rsidRPr="00562071" w:rsidTr="00F83414">
        <w:trPr>
          <w:trHeight w:val="615"/>
        </w:trPr>
        <w:tc>
          <w:tcPr>
            <w:tcW w:w="10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F274DA" w:rsidRDefault="008670EC" w:rsidP="008670EC">
            <w:pPr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</w:pPr>
            <w:r w:rsidRPr="008670EC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>These are the discounted prices for A</w:t>
            </w:r>
            <w:r w:rsidR="008A77FB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>i</w:t>
            </w:r>
            <w:r w:rsidR="00F83414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>rline a</w:t>
            </w:r>
            <w:r w:rsidRPr="008670EC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ssociates in </w:t>
            </w:r>
            <w:r w:rsidR="008A77FB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its’ </w:t>
            </w:r>
            <w:r w:rsidRPr="008670EC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Saskatoon properties. </w:t>
            </w:r>
            <w:r w:rsidR="00F83414"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 xml:space="preserve">Associates pay the </w:t>
            </w:r>
            <w:r w:rsidR="00F83414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price with PST. There are no other charges.</w:t>
            </w:r>
            <w:r w:rsidR="00F83414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 </w:t>
            </w:r>
            <w:r w:rsidR="00445786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>See Dry Cleaning Policy for more details.</w:t>
            </w:r>
          </w:p>
          <w:p w:rsidR="00F83414" w:rsidRDefault="00F83414" w:rsidP="008670EC">
            <w:pPr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</w:pPr>
          </w:p>
          <w:p w:rsidR="00F83414" w:rsidRPr="008670EC" w:rsidRDefault="00F83414" w:rsidP="008670EC">
            <w:pPr>
              <w:rPr>
                <w:rFonts w:ascii="Trebuchet MS" w:eastAsia="Times New Roman" w:hAnsi="Trebuchet MS" w:cs="Calibri"/>
                <w:bCs/>
                <w:color w:val="0070C0"/>
                <w:lang w:val="en-CA" w:eastAsia="en-CA"/>
              </w:rPr>
            </w:pPr>
            <w:r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To determine the price for </w:t>
            </w:r>
            <w:r w:rsidRPr="00F83414">
              <w:rPr>
                <w:rFonts w:ascii="Trebuchet MS" w:eastAsia="Times New Roman" w:hAnsi="Trebuchet MS" w:cs="Calibri"/>
                <w:bCs/>
                <w:i/>
                <w:sz w:val="22"/>
                <w:lang w:val="en-CA" w:eastAsia="en-CA"/>
              </w:rPr>
              <w:t>“$___ and up”</w:t>
            </w:r>
            <w:r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 items, associates will take the bill from the drycleaner for that</w:t>
            </w:r>
            <w:r w:rsidR="006D1B05"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 item and deduct 30% then add 6%</w:t>
            </w:r>
            <w:r>
              <w:rPr>
                <w:rFonts w:ascii="Trebuchet MS" w:eastAsia="Times New Roman" w:hAnsi="Trebuchet MS" w:cs="Calibri"/>
                <w:bCs/>
                <w:sz w:val="22"/>
                <w:lang w:val="en-CA" w:eastAsia="en-CA"/>
              </w:rPr>
              <w:t xml:space="preserve"> PST.</w:t>
            </w:r>
          </w:p>
        </w:tc>
      </w:tr>
      <w:tr w:rsidR="00562071" w:rsidRPr="00562071" w:rsidTr="00F83414">
        <w:trPr>
          <w:trHeight w:val="288"/>
        </w:trPr>
        <w:tc>
          <w:tcPr>
            <w:tcW w:w="4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45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Dry Cleaning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Laundry</w:t>
            </w:r>
          </w:p>
        </w:tc>
      </w:tr>
      <w:tr w:rsidR="00F274DA" w:rsidRPr="00562071" w:rsidTr="003655A4">
        <w:trPr>
          <w:trHeight w:val="576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 xml:space="preserve"> Without</w:t>
            </w: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br/>
              <w:t xml:space="preserve"> PST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 xml:space="preserve"> Without</w:t>
            </w: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br/>
              <w:t xml:space="preserve"> PST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bookmarkStart w:id="0" w:name="_GoBack"/>
            <w:bookmarkEnd w:id="0"/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Pants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$8.25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Dress Shirts (On Hanger)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$3.00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Suits ( 2 piece)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$16.75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Dress Shirts (folded)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$3.85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Blazer / Jackets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$8.40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Sport Shirt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$3.70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Vest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$5.25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Socks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$1.40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Dresses (plain)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$12.25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Underwear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$1.40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Sweaters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$8.25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Pajamas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$3.85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Blouses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$8.25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Undershirts &amp; T-shirts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$3.50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</w:tr>
      <w:tr w:rsidR="00562071" w:rsidRPr="00562071" w:rsidTr="003655A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Skirts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$8.25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Gowns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$20 and up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Golf Jacket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$10 and up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Summer Coats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$12 and up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  <w:tr w:rsidR="00562071" w:rsidRPr="00562071" w:rsidTr="00F83414">
        <w:trPr>
          <w:trHeight w:val="288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Winter Coats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$15 and up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2071" w:rsidRPr="00562071" w:rsidRDefault="00562071" w:rsidP="00562071">
            <w:pPr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</w:pPr>
            <w:r w:rsidRPr="00562071">
              <w:rPr>
                <w:rFonts w:ascii="Trebuchet MS" w:eastAsia="Times New Roman" w:hAnsi="Trebuchet MS" w:cs="Calibri"/>
                <w:color w:val="000000"/>
                <w:sz w:val="20"/>
                <w:szCs w:val="22"/>
                <w:lang w:val="en-CA" w:eastAsia="en-CA"/>
              </w:rPr>
              <w:t> </w:t>
            </w:r>
          </w:p>
        </w:tc>
      </w:tr>
    </w:tbl>
    <w:p w:rsidR="00562071" w:rsidRPr="00F274DA" w:rsidRDefault="00562071">
      <w:pPr>
        <w:rPr>
          <w:sz w:val="22"/>
        </w:rPr>
      </w:pPr>
    </w:p>
    <w:sectPr w:rsidR="00562071" w:rsidRPr="00F274DA" w:rsidSect="00B40F08">
      <w:headerReference w:type="even" r:id="rId7"/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B61" w:rsidRDefault="00092B61" w:rsidP="00C66749">
      <w:r>
        <w:separator/>
      </w:r>
    </w:p>
  </w:endnote>
  <w:endnote w:type="continuationSeparator" w:id="0">
    <w:p w:rsidR="00092B61" w:rsidRDefault="00092B61" w:rsidP="00C6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49" w:rsidRDefault="00C66749">
    <w:pPr>
      <w:pStyle w:val="Footer"/>
    </w:pPr>
    <w:r>
      <w:rPr>
        <w:noProof/>
        <w:lang w:val="en-CA" w:eastAsia="en-CA"/>
      </w:rPr>
      <w:drawing>
        <wp:inline distT="0" distB="0" distL="0" distR="0" wp14:anchorId="6A17216D" wp14:editId="146A526E">
          <wp:extent cx="5486400" cy="89090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 Card Logo L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890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B61" w:rsidRDefault="00092B61" w:rsidP="00C66749">
      <w:r>
        <w:separator/>
      </w:r>
    </w:p>
  </w:footnote>
  <w:footnote w:type="continuationSeparator" w:id="0">
    <w:p w:rsidR="00092B61" w:rsidRDefault="00092B61" w:rsidP="00C66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49" w:rsidRDefault="00092B61">
    <w:pPr>
      <w:pStyle w:val="Header"/>
    </w:pPr>
    <w:sdt>
      <w:sdtPr>
        <w:id w:val="171999623"/>
        <w:temporary/>
        <w:showingPlcHdr/>
      </w:sdtPr>
      <w:sdtEndPr/>
      <w:sdtContent>
        <w:r w:rsidR="00C66749">
          <w:t>[Type text]</w:t>
        </w:r>
      </w:sdtContent>
    </w:sdt>
    <w:r w:rsidR="00C66749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C66749">
          <w:t>[Type text]</w:t>
        </w:r>
      </w:sdtContent>
    </w:sdt>
    <w:r w:rsidR="00C66749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C66749">
          <w:t>[Type text]</w:t>
        </w:r>
      </w:sdtContent>
    </w:sdt>
  </w:p>
  <w:p w:rsidR="00C66749" w:rsidRDefault="00C667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49" w:rsidRDefault="00C66749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372C0265" wp14:editId="2E64BF99">
          <wp:simplePos x="0" y="0"/>
          <wp:positionH relativeFrom="column">
            <wp:posOffset>-342900</wp:posOffset>
          </wp:positionH>
          <wp:positionV relativeFrom="paragraph">
            <wp:posOffset>-34318</wp:posOffset>
          </wp:positionV>
          <wp:extent cx="6656070" cy="1184938"/>
          <wp:effectExtent l="0" t="0" r="0" b="8890"/>
          <wp:wrapNone/>
          <wp:docPr id="3" name="Picture 3" descr="Macintosh HD:Users:lauren:Desktop:logos groupe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en:Desktop:logos groupe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18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attachedTemplate r:id="rId1"/>
  <w:linkStyl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71"/>
    <w:rsid w:val="00092B61"/>
    <w:rsid w:val="003655A4"/>
    <w:rsid w:val="00443B67"/>
    <w:rsid w:val="00445786"/>
    <w:rsid w:val="00477A63"/>
    <w:rsid w:val="00562071"/>
    <w:rsid w:val="006D1B05"/>
    <w:rsid w:val="008670EC"/>
    <w:rsid w:val="008A77FB"/>
    <w:rsid w:val="00900455"/>
    <w:rsid w:val="00B40F08"/>
    <w:rsid w:val="00C14ED6"/>
    <w:rsid w:val="00C66749"/>
    <w:rsid w:val="00DD3166"/>
    <w:rsid w:val="00E5571E"/>
    <w:rsid w:val="00E614A7"/>
    <w:rsid w:val="00F274DA"/>
    <w:rsid w:val="00F8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39D72289-6E02-41D8-B3A4-04943F13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5A4"/>
  </w:style>
  <w:style w:type="character" w:default="1" w:styleId="DefaultParagraphFont">
    <w:name w:val="Default Paragraph Font"/>
    <w:uiPriority w:val="1"/>
    <w:semiHidden/>
    <w:unhideWhenUsed/>
    <w:rsid w:val="003655A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655A4"/>
  </w:style>
  <w:style w:type="paragraph" w:styleId="Header">
    <w:name w:val="header"/>
    <w:basedOn w:val="Normal"/>
    <w:link w:val="HeaderChar"/>
    <w:uiPriority w:val="99"/>
    <w:unhideWhenUsed/>
    <w:rsid w:val="003655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5A4"/>
  </w:style>
  <w:style w:type="paragraph" w:styleId="Footer">
    <w:name w:val="footer"/>
    <w:basedOn w:val="Normal"/>
    <w:link w:val="FooterChar"/>
    <w:uiPriority w:val="99"/>
    <w:unhideWhenUsed/>
    <w:rsid w:val="003655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5A4"/>
  </w:style>
  <w:style w:type="paragraph" w:styleId="BalloonText">
    <w:name w:val="Balloon Text"/>
    <w:basedOn w:val="Normal"/>
    <w:link w:val="BalloonTextChar"/>
    <w:uiPriority w:val="99"/>
    <w:semiHidden/>
    <w:unhideWhenUsed/>
    <w:rsid w:val="003655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rline\Documents\Custom%20Office%20Templates\Airline%20Hotels%20-%20e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59A1C2-D7F6-46E1-BDAE-B7012C817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Airline Hotels - eLetterhead</Template>
  <TotalTime>24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Airline Hotels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Airline</dc:creator>
  <cp:keywords/>
  <dc:description/>
  <cp:lastModifiedBy>jason hobbis</cp:lastModifiedBy>
  <cp:revision>7</cp:revision>
  <dcterms:created xsi:type="dcterms:W3CDTF">2017-01-04T15:46:00Z</dcterms:created>
  <dcterms:modified xsi:type="dcterms:W3CDTF">2017-05-04T17:51:00Z</dcterms:modified>
</cp:coreProperties>
</file>